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FA8" w:rsidRDefault="00DA3FA8">
      <w:bookmarkStart w:id="0" w:name="_GoBack"/>
      <w:bookmarkEnd w:id="0"/>
    </w:p>
    <w:p w:rsidR="005E7D69" w:rsidRDefault="00DA3FA8">
      <w:r w:rsidRPr="00DA3FA8">
        <w:rPr>
          <w:noProof/>
          <w:lang w:eastAsia="nl-NL"/>
        </w:rPr>
        <w:drawing>
          <wp:inline distT="0" distB="0" distL="0" distR="0">
            <wp:extent cx="5760720" cy="4078899"/>
            <wp:effectExtent l="0" t="0" r="0" b="0"/>
            <wp:docPr id="1" name="Afbeelding 1" descr="C:\Users\aspijk30\AppData\Local\Microsoft\Windows\INetCache\Content.Outlook\UN7XW0R9\fase Hessenw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pijk30\AppData\Local\Microsoft\Windows\INetCache\Content.Outlook\UN7XW0R9\fase Hessenweg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7D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FA8"/>
    <w:rsid w:val="007F392E"/>
    <w:rsid w:val="00CA1AF6"/>
    <w:rsid w:val="00DA3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6FAC78-5F2D-4BF3-867B-EF6F9C50C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B1ABFE17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i-Dienst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Anneloes Spijkers</dc:creator>
  <cp:keywords/>
  <dc:description/>
  <cp:lastModifiedBy>Anneloes Spijkers</cp:lastModifiedBy>
  <cp:revision>1</cp:revision>
  <dcterms:created xsi:type="dcterms:W3CDTF">2021-03-22T14:22:00Z</dcterms:created>
  <dcterms:modified xsi:type="dcterms:W3CDTF">2021-03-22T14:25:00Z</dcterms:modified>
</cp:coreProperties>
</file>